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13FA9D" w14:textId="7B9C5B39" w:rsidR="00C522EB" w:rsidRDefault="00C522EB" w:rsidP="00C522EB">
      <w:pPr>
        <w:jc w:val="center"/>
        <w:rPr>
          <w:b/>
          <w:bCs/>
          <w:color w:val="1F3864"/>
          <w:sz w:val="36"/>
          <w:szCs w:val="36"/>
        </w:rPr>
      </w:pPr>
      <w:r>
        <w:rPr>
          <w:b/>
          <w:color w:val="1F3864"/>
          <w:sz w:val="36"/>
          <w:szCs w:val="36"/>
          <w:lang w:val="en-US"/>
        </w:rPr>
        <w:t xml:space="preserve">TEMPLATE 1 </w:t>
      </w:r>
      <w:r w:rsidRPr="00C522EB">
        <w:rPr>
          <w:b/>
          <w:color w:val="1F3864"/>
          <w:sz w:val="36"/>
          <w:szCs w:val="36"/>
          <w:lang w:val="en-US"/>
        </w:rPr>
        <w:t xml:space="preserve">EXAMPLES </w:t>
      </w:r>
      <w:r w:rsidRPr="00C522EB">
        <w:rPr>
          <w:b/>
          <w:bCs/>
          <w:color w:val="1F3864"/>
          <w:sz w:val="36"/>
          <w:szCs w:val="36"/>
        </w:rPr>
        <w:t>GOOD PRACTICES IN THE USE OF VIRTUAL REALITY (VR) IN TEACHING/EDUCATION</w:t>
      </w:r>
    </w:p>
    <w:p w14:paraId="39B6BCF8" w14:textId="77777777" w:rsidR="00C522EB" w:rsidRPr="00C522EB" w:rsidRDefault="00C522EB" w:rsidP="00C522EB">
      <w:pPr>
        <w:jc w:val="center"/>
        <w:rPr>
          <w:b/>
          <w:bCs/>
          <w:color w:val="1F3864"/>
          <w:sz w:val="36"/>
          <w:szCs w:val="36"/>
        </w:rPr>
      </w:pPr>
    </w:p>
    <w:p w14:paraId="0869C3DC" w14:textId="01445487" w:rsidR="00F4034E" w:rsidRDefault="00000000" w:rsidP="00C522EB">
      <w:pPr>
        <w:jc w:val="both"/>
        <w:rPr>
          <w:b/>
          <w:color w:val="1F3864"/>
          <w:sz w:val="24"/>
          <w:szCs w:val="24"/>
          <w:lang w:val="en-US"/>
        </w:rPr>
      </w:pPr>
      <w:r>
        <w:rPr>
          <w:b/>
          <w:color w:val="1F3864"/>
          <w:sz w:val="24"/>
          <w:szCs w:val="24"/>
          <w:lang w:val="en-US"/>
        </w:rPr>
        <w:t xml:space="preserve">COUNTRY </w:t>
      </w:r>
      <w:r w:rsidR="00C522EB">
        <w:rPr>
          <w:b/>
          <w:color w:val="1F3864"/>
          <w:sz w:val="24"/>
          <w:szCs w:val="24"/>
          <w:lang w:val="en-US"/>
        </w:rPr>
        <w:t>A</w:t>
      </w:r>
      <w:r>
        <w:rPr>
          <w:b/>
          <w:color w:val="1F3864"/>
          <w:sz w:val="24"/>
          <w:szCs w:val="24"/>
          <w:lang w:val="en-US"/>
        </w:rPr>
        <w:t>ND ORGANIZATION .................................</w:t>
      </w:r>
      <w:r w:rsidR="00C522EB">
        <w:rPr>
          <w:b/>
          <w:color w:val="1F3864"/>
          <w:sz w:val="24"/>
          <w:szCs w:val="24"/>
          <w:lang w:val="en-US"/>
        </w:rPr>
        <w:t xml:space="preserve">...... </w:t>
      </w:r>
      <w:r>
        <w:rPr>
          <w:b/>
          <w:color w:val="1F3864"/>
          <w:sz w:val="24"/>
          <w:szCs w:val="24"/>
          <w:lang w:val="en-US"/>
        </w:rPr>
        <w:t xml:space="preserve"> </w:t>
      </w:r>
      <w:r w:rsidR="00C522EB">
        <w:rPr>
          <w:b/>
          <w:color w:val="1F3864"/>
          <w:sz w:val="24"/>
          <w:szCs w:val="24"/>
          <w:lang w:val="en-US"/>
        </w:rPr>
        <w:t xml:space="preserve">PROPOSING </w:t>
      </w:r>
      <w:r w:rsidR="00137E22">
        <w:rPr>
          <w:b/>
          <w:color w:val="1F3864"/>
          <w:sz w:val="24"/>
          <w:szCs w:val="24"/>
          <w:lang w:val="en-US"/>
        </w:rPr>
        <w:t>BY.............................</w:t>
      </w:r>
      <w:r w:rsidR="00137E22" w:rsidRPr="00137E22">
        <w:rPr>
          <w:b/>
          <w:color w:val="1F3864"/>
          <w:sz w:val="24"/>
          <w:szCs w:val="24"/>
          <w:lang w:val="en-US"/>
        </w:rPr>
        <w:t xml:space="preserve"> </w:t>
      </w:r>
      <w:r w:rsidR="00137E22">
        <w:rPr>
          <w:b/>
          <w:color w:val="1F3864"/>
          <w:sz w:val="24"/>
          <w:szCs w:val="24"/>
          <w:lang w:val="en-US"/>
        </w:rPr>
        <w:t>.............................</w:t>
      </w:r>
      <w:r w:rsidR="00137E22" w:rsidRPr="00137E22">
        <w:rPr>
          <w:b/>
          <w:color w:val="1F3864"/>
          <w:sz w:val="24"/>
          <w:szCs w:val="24"/>
          <w:lang w:val="en-US"/>
        </w:rPr>
        <w:t xml:space="preserve"> </w:t>
      </w:r>
      <w:r w:rsidR="00137E22">
        <w:rPr>
          <w:b/>
          <w:color w:val="1F3864"/>
          <w:sz w:val="24"/>
          <w:szCs w:val="24"/>
          <w:lang w:val="en-US"/>
        </w:rPr>
        <w:t>.............................</w:t>
      </w:r>
      <w:r w:rsidR="00137E22" w:rsidRPr="00137E22">
        <w:rPr>
          <w:b/>
          <w:color w:val="1F3864"/>
          <w:sz w:val="24"/>
          <w:szCs w:val="24"/>
          <w:lang w:val="en-US"/>
        </w:rPr>
        <w:t xml:space="preserve"> </w:t>
      </w:r>
      <w:r w:rsidR="00137E22">
        <w:rPr>
          <w:b/>
          <w:color w:val="1F3864"/>
          <w:sz w:val="24"/>
          <w:szCs w:val="24"/>
          <w:lang w:val="en-US"/>
        </w:rPr>
        <w:t>..............</w:t>
      </w:r>
    </w:p>
    <w:p w14:paraId="4CB0235D" w14:textId="481D7075" w:rsidR="00F4034E" w:rsidRDefault="00000000" w:rsidP="00C522EB">
      <w:pPr>
        <w:jc w:val="both"/>
        <w:rPr>
          <w:rFonts w:ascii="Times New Roman" w:hAnsi="Times New Roman"/>
          <w:bCs/>
          <w:i/>
          <w:sz w:val="24"/>
          <w:szCs w:val="24"/>
          <w:lang w:val="en-US"/>
        </w:rPr>
      </w:pPr>
      <w:r>
        <w:rPr>
          <w:b/>
          <w:color w:val="1F3864"/>
          <w:sz w:val="24"/>
          <w:szCs w:val="24"/>
          <w:lang w:val="en-US"/>
        </w:rPr>
        <w:t xml:space="preserve">Please provide </w:t>
      </w:r>
      <w:r w:rsidR="00FE2C53">
        <w:rPr>
          <w:b/>
          <w:color w:val="1F3864"/>
          <w:sz w:val="24"/>
          <w:szCs w:val="24"/>
          <w:lang w:val="en-US"/>
        </w:rPr>
        <w:t>and describe/</w:t>
      </w:r>
      <w:proofErr w:type="spellStart"/>
      <w:r w:rsidR="00FE2C53">
        <w:rPr>
          <w:b/>
          <w:color w:val="1F3864"/>
          <w:sz w:val="24"/>
          <w:szCs w:val="24"/>
          <w:lang w:val="en-US"/>
        </w:rPr>
        <w:t>analize</w:t>
      </w:r>
      <w:proofErr w:type="spellEnd"/>
      <w:r w:rsidR="00FE2C53">
        <w:rPr>
          <w:b/>
          <w:color w:val="1F3864"/>
          <w:sz w:val="24"/>
          <w:szCs w:val="24"/>
          <w:lang w:val="en-US"/>
        </w:rPr>
        <w:t xml:space="preserve"> </w:t>
      </w:r>
      <w:r w:rsidRPr="00C522EB">
        <w:rPr>
          <w:b/>
          <w:color w:val="1F3864"/>
          <w:sz w:val="24"/>
          <w:szCs w:val="24"/>
          <w:lang w:val="en-US"/>
        </w:rPr>
        <w:t>examples</w:t>
      </w:r>
      <w:r>
        <w:rPr>
          <w:b/>
          <w:color w:val="1F3864"/>
          <w:sz w:val="24"/>
          <w:szCs w:val="24"/>
          <w:lang w:val="en-US"/>
        </w:rPr>
        <w:t xml:space="preserve"> </w:t>
      </w:r>
      <w:proofErr w:type="spellStart"/>
      <w:r w:rsidR="00836D38" w:rsidRPr="0095231E">
        <w:rPr>
          <w:b/>
          <w:bCs/>
          <w:color w:val="1F3864"/>
          <w:sz w:val="24"/>
          <w:szCs w:val="24"/>
        </w:rPr>
        <w:t>good</w:t>
      </w:r>
      <w:proofErr w:type="spellEnd"/>
      <w:r w:rsidR="0095231E" w:rsidRPr="0095231E">
        <w:rPr>
          <w:b/>
          <w:bCs/>
          <w:color w:val="1F3864"/>
          <w:sz w:val="24"/>
          <w:szCs w:val="24"/>
        </w:rPr>
        <w:t xml:space="preserve"> </w:t>
      </w:r>
      <w:proofErr w:type="spellStart"/>
      <w:r w:rsidR="0095231E" w:rsidRPr="0095231E">
        <w:rPr>
          <w:b/>
          <w:bCs/>
          <w:color w:val="1F3864"/>
          <w:sz w:val="24"/>
          <w:szCs w:val="24"/>
        </w:rPr>
        <w:t>practices</w:t>
      </w:r>
      <w:proofErr w:type="spellEnd"/>
      <w:r w:rsidR="0095231E" w:rsidRPr="0095231E">
        <w:rPr>
          <w:b/>
          <w:bCs/>
          <w:color w:val="1F3864"/>
          <w:sz w:val="24"/>
          <w:szCs w:val="24"/>
        </w:rPr>
        <w:t xml:space="preserve"> in </w:t>
      </w:r>
      <w:proofErr w:type="spellStart"/>
      <w:r w:rsidR="0095231E" w:rsidRPr="0095231E">
        <w:rPr>
          <w:b/>
          <w:bCs/>
          <w:color w:val="1F3864"/>
          <w:sz w:val="24"/>
          <w:szCs w:val="24"/>
        </w:rPr>
        <w:t>the</w:t>
      </w:r>
      <w:proofErr w:type="spellEnd"/>
      <w:r w:rsidR="0095231E" w:rsidRPr="0095231E">
        <w:rPr>
          <w:b/>
          <w:bCs/>
          <w:color w:val="1F3864"/>
          <w:sz w:val="24"/>
          <w:szCs w:val="24"/>
        </w:rPr>
        <w:t xml:space="preserve"> use </w:t>
      </w:r>
      <w:proofErr w:type="spellStart"/>
      <w:r w:rsidR="0095231E" w:rsidRPr="0095231E">
        <w:rPr>
          <w:b/>
          <w:bCs/>
          <w:color w:val="1F3864"/>
          <w:sz w:val="24"/>
          <w:szCs w:val="24"/>
        </w:rPr>
        <w:t>of</w:t>
      </w:r>
      <w:proofErr w:type="spellEnd"/>
      <w:r w:rsidR="0095231E" w:rsidRPr="0095231E">
        <w:rPr>
          <w:b/>
          <w:bCs/>
          <w:color w:val="1F3864"/>
          <w:sz w:val="24"/>
          <w:szCs w:val="24"/>
        </w:rPr>
        <w:t xml:space="preserve"> V</w:t>
      </w:r>
      <w:r w:rsidR="0095231E">
        <w:rPr>
          <w:b/>
          <w:bCs/>
          <w:color w:val="1F3864"/>
          <w:sz w:val="24"/>
          <w:szCs w:val="24"/>
        </w:rPr>
        <w:t xml:space="preserve">irtual </w:t>
      </w:r>
      <w:r w:rsidR="0095231E" w:rsidRPr="0095231E">
        <w:rPr>
          <w:b/>
          <w:bCs/>
          <w:color w:val="1F3864"/>
          <w:sz w:val="24"/>
          <w:szCs w:val="24"/>
        </w:rPr>
        <w:t>R</w:t>
      </w:r>
      <w:r w:rsidR="0095231E">
        <w:rPr>
          <w:b/>
          <w:bCs/>
          <w:color w:val="1F3864"/>
          <w:sz w:val="24"/>
          <w:szCs w:val="24"/>
        </w:rPr>
        <w:t>eality</w:t>
      </w:r>
      <w:r w:rsidR="0095231E" w:rsidRPr="0095231E">
        <w:rPr>
          <w:b/>
          <w:bCs/>
          <w:color w:val="1F3864"/>
          <w:sz w:val="24"/>
          <w:szCs w:val="24"/>
        </w:rPr>
        <w:t xml:space="preserve"> in </w:t>
      </w:r>
      <w:proofErr w:type="spellStart"/>
      <w:r w:rsidR="0095231E" w:rsidRPr="0095231E">
        <w:rPr>
          <w:b/>
          <w:bCs/>
          <w:color w:val="1F3864"/>
          <w:sz w:val="24"/>
          <w:szCs w:val="24"/>
        </w:rPr>
        <w:t>teaching</w:t>
      </w:r>
      <w:proofErr w:type="spellEnd"/>
      <w:r w:rsidR="0095231E">
        <w:rPr>
          <w:b/>
          <w:bCs/>
          <w:color w:val="1F3864"/>
          <w:sz w:val="24"/>
          <w:szCs w:val="24"/>
        </w:rPr>
        <w:t>/</w:t>
      </w:r>
      <w:proofErr w:type="spellStart"/>
      <w:r w:rsidR="0095231E">
        <w:rPr>
          <w:b/>
          <w:bCs/>
          <w:color w:val="1F3864"/>
          <w:sz w:val="24"/>
          <w:szCs w:val="24"/>
        </w:rPr>
        <w:t>education</w:t>
      </w:r>
      <w:proofErr w:type="spellEnd"/>
      <w:r w:rsidR="0095231E" w:rsidRPr="0095231E">
        <w:rPr>
          <w:b/>
          <w:bCs/>
          <w:color w:val="1F3864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color w:val="1F3864"/>
          <w:sz w:val="24"/>
          <w:szCs w:val="24"/>
          <w:lang w:val="en-US"/>
        </w:rPr>
        <w:t xml:space="preserve">Please </w:t>
      </w:r>
      <w:r w:rsidR="00FE2C53" w:rsidRPr="00FE2C53">
        <w:rPr>
          <w:rFonts w:ascii="Times New Roman" w:hAnsi="Times New Roman"/>
          <w:bCs/>
          <w:i/>
          <w:color w:val="1F3864"/>
          <w:sz w:val="24"/>
          <w:szCs w:val="24"/>
          <w:lang w:val="en-US"/>
        </w:rPr>
        <w:t xml:space="preserve">Add a description table </w:t>
      </w:r>
      <w:r>
        <w:rPr>
          <w:rFonts w:ascii="Times New Roman" w:hAnsi="Times New Roman"/>
          <w:bCs/>
          <w:i/>
          <w:color w:val="1F3864"/>
          <w:sz w:val="24"/>
          <w:szCs w:val="24"/>
          <w:lang w:val="en-US"/>
        </w:rPr>
        <w:t xml:space="preserve"> for </w:t>
      </w:r>
      <w:r>
        <w:rPr>
          <w:rFonts w:ascii="Times New Roman" w:hAnsi="Times New Roman"/>
          <w:b/>
          <w:bCs/>
          <w:i/>
          <w:color w:val="1F3864"/>
          <w:sz w:val="24"/>
          <w:szCs w:val="24"/>
          <w:lang w:val="en-US"/>
        </w:rPr>
        <w:t>each</w:t>
      </w:r>
      <w:r>
        <w:rPr>
          <w:rFonts w:ascii="Times New Roman" w:hAnsi="Times New Roman"/>
          <w:bCs/>
          <w:i/>
          <w:color w:val="1F3864"/>
          <w:sz w:val="24"/>
          <w:szCs w:val="24"/>
          <w:lang w:val="en-US"/>
        </w:rPr>
        <w:t xml:space="preserve"> example</w:t>
      </w:r>
      <w:r>
        <w:rPr>
          <w:rFonts w:ascii="Times New Roman" w:hAnsi="Times New Roman"/>
          <w:bCs/>
          <w:i/>
          <w:sz w:val="24"/>
          <w:szCs w:val="24"/>
          <w:lang w:val="en-US"/>
        </w:rPr>
        <w:t>.</w:t>
      </w:r>
    </w:p>
    <w:p w14:paraId="62EA09FF" w14:textId="524975D0" w:rsidR="000C7E74" w:rsidRPr="001E507C" w:rsidRDefault="000C7E74" w:rsidP="000C7E74">
      <w:pPr>
        <w:jc w:val="center"/>
        <w:rPr>
          <w:b/>
        </w:rPr>
      </w:pPr>
      <w:r w:rsidRPr="001E507C">
        <w:rPr>
          <w:rFonts w:ascii="Times New Roman" w:hAnsi="Times New Roman"/>
          <w:b/>
          <w:i/>
        </w:rPr>
        <w:t>EXAMPLE 1</w:t>
      </w:r>
    </w:p>
    <w:tbl>
      <w:tblPr>
        <w:tblW w:w="141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3"/>
        <w:gridCol w:w="3943"/>
        <w:gridCol w:w="6974"/>
      </w:tblGrid>
      <w:tr w:rsidR="00F4034E" w14:paraId="3B173F62" w14:textId="77777777" w:rsidTr="00C522EB">
        <w:trPr>
          <w:trHeight w:val="284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99335" w14:textId="6807C8CD" w:rsidR="00F4034E" w:rsidRDefault="00000000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Background information</w:t>
            </w:r>
          </w:p>
        </w:tc>
        <w:tc>
          <w:tcPr>
            <w:tcW w:w="10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09743" w14:textId="77777777" w:rsidR="00F4034E" w:rsidRDefault="00000000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Name of example:</w:t>
            </w:r>
          </w:p>
          <w:p w14:paraId="4DA12BB9" w14:textId="77777777" w:rsidR="000C7E74" w:rsidRDefault="000C7E74">
            <w:pPr>
              <w:spacing w:after="0"/>
            </w:pPr>
          </w:p>
        </w:tc>
      </w:tr>
      <w:tr w:rsidR="00F4034E" w14:paraId="01D89F77" w14:textId="77777777" w:rsidTr="00C522EB">
        <w:trPr>
          <w:trHeight w:val="284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77104" w14:textId="0403AD81" w:rsidR="00F4034E" w:rsidRDefault="00000000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Provider/ Original source</w:t>
            </w:r>
            <w:r w:rsidR="00E83387">
              <w:rPr>
                <w:rFonts w:ascii="Times New Roman" w:hAnsi="Times New Roman"/>
                <w:b/>
                <w:bCs/>
                <w:lang w:val="en-US"/>
              </w:rPr>
              <w:t>/country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754D6" w14:textId="77777777" w:rsidR="00F4034E" w:rsidRDefault="00000000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Who is the author, developer of this example? </w:t>
            </w:r>
          </w:p>
          <w:p w14:paraId="37AE59EE" w14:textId="77777777" w:rsidR="00F4034E" w:rsidRDefault="00000000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What country/sector are they from?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CBE2D" w14:textId="77777777" w:rsidR="00F4034E" w:rsidRDefault="00F4034E">
            <w:pPr>
              <w:spacing w:after="0"/>
              <w:rPr>
                <w:rFonts w:ascii="Times New Roman" w:hAnsi="Times New Roman"/>
                <w:bCs/>
                <w:lang w:val="en-US"/>
              </w:rPr>
            </w:pPr>
          </w:p>
        </w:tc>
      </w:tr>
      <w:tr w:rsidR="0095231E" w14:paraId="4D66567F" w14:textId="77777777" w:rsidTr="00C522EB">
        <w:trPr>
          <w:trHeight w:val="284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4ECB9" w14:textId="3AACBDDB" w:rsidR="0095231E" w:rsidRDefault="0095231E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URL of access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AD080" w14:textId="218393B1" w:rsidR="0095231E" w:rsidRDefault="000C7E74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 w:rsidRPr="000C7E74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Please provide access so that we can review it</w:t>
            </w:r>
          </w:p>
          <w:p w14:paraId="057A2D55" w14:textId="77777777" w:rsidR="0095231E" w:rsidRDefault="0095231E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9CB3A" w14:textId="77777777" w:rsidR="0095231E" w:rsidRDefault="0095231E">
            <w:pPr>
              <w:spacing w:after="0"/>
              <w:rPr>
                <w:rFonts w:ascii="Times New Roman" w:hAnsi="Times New Roman"/>
                <w:bCs/>
                <w:lang w:val="en-US"/>
              </w:rPr>
            </w:pPr>
          </w:p>
        </w:tc>
      </w:tr>
      <w:tr w:rsidR="00F4034E" w14:paraId="1BF0A9A9" w14:textId="77777777" w:rsidTr="00C522EB">
        <w:trPr>
          <w:trHeight w:val="554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A46E9" w14:textId="77777777" w:rsidR="00F4034E" w:rsidRDefault="00000000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Category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707E6" w14:textId="77777777" w:rsidR="0095231E" w:rsidRDefault="00000000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What kind of example is it? </w:t>
            </w:r>
          </w:p>
          <w:p w14:paraId="263C7190" w14:textId="77777777" w:rsidR="0095231E" w:rsidRDefault="0095231E" w:rsidP="0095231E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  <w:p w14:paraId="7FC3217E" w14:textId="77777777" w:rsidR="0095231E" w:rsidRDefault="0095231E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  <w:p w14:paraId="7E2F38B4" w14:textId="4E00E345" w:rsidR="00F4034E" w:rsidRDefault="00F4034E" w:rsidP="00C522EB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51B6" w14:textId="3052EE60" w:rsidR="00C522EB" w:rsidRDefault="00C522EB" w:rsidP="00C522EB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[ </w:t>
            </w:r>
            <w:proofErr w:type="gramStart"/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  ]</w:t>
            </w:r>
            <w:proofErr w:type="gramEnd"/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 VR Lesson plan (learn how to use VR on teaching/learning)</w:t>
            </w:r>
          </w:p>
          <w:p w14:paraId="6C7B7248" w14:textId="77777777" w:rsidR="00C522EB" w:rsidRDefault="00C522EB" w:rsidP="00C522EB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  <w:p w14:paraId="56DC12B7" w14:textId="70157F84" w:rsidR="00C522EB" w:rsidRDefault="00C522EB" w:rsidP="00C522EB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[ </w:t>
            </w:r>
            <w:proofErr w:type="gramStart"/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  ]</w:t>
            </w:r>
            <w:proofErr w:type="gramEnd"/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 Lesson plan </w:t>
            </w:r>
            <w:proofErr w:type="spellStart"/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wich</w:t>
            </w:r>
            <w:proofErr w:type="spellEnd"/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 uses VR</w:t>
            </w:r>
          </w:p>
          <w:p w14:paraId="53C6D929" w14:textId="77777777" w:rsidR="00C522EB" w:rsidRDefault="00C522EB" w:rsidP="00C522EB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  <w:p w14:paraId="0E85DC34" w14:textId="6FCFC35F" w:rsidR="00C522EB" w:rsidRDefault="00C522EB" w:rsidP="00C522EB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[ </w:t>
            </w:r>
            <w:proofErr w:type="gramStart"/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  ]</w:t>
            </w:r>
            <w:proofErr w:type="gramEnd"/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 Other. Describe it</w:t>
            </w:r>
          </w:p>
          <w:p w14:paraId="18EAAC27" w14:textId="77777777" w:rsidR="00C522EB" w:rsidRDefault="00C522EB" w:rsidP="00C522EB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  <w:p w14:paraId="572E51B3" w14:textId="77777777" w:rsidR="00C522EB" w:rsidRDefault="00C522EB" w:rsidP="00C522EB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  <w:p w14:paraId="749F3CE9" w14:textId="77777777" w:rsidR="00F4034E" w:rsidRDefault="00F4034E">
            <w:pPr>
              <w:spacing w:after="0"/>
              <w:rPr>
                <w:rFonts w:ascii="Times New Roman" w:hAnsi="Times New Roman"/>
                <w:bCs/>
                <w:lang w:val="en-US"/>
              </w:rPr>
            </w:pPr>
          </w:p>
        </w:tc>
      </w:tr>
      <w:tr w:rsidR="00F4034E" w14:paraId="224D6FBD" w14:textId="77777777" w:rsidTr="00C522EB">
        <w:trPr>
          <w:trHeight w:val="554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98B56" w14:textId="4E5EDE35" w:rsidR="00F4034E" w:rsidRDefault="00000000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Participants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655E" w14:textId="322E1917" w:rsidR="00F4034E" w:rsidRDefault="00000000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Who is involved in the </w:t>
            </w:r>
            <w:r w:rsidR="0095231E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example</w:t>
            </w: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? E.g. what age of children/type of school were involved?  </w:t>
            </w:r>
          </w:p>
          <w:p w14:paraId="7B649C0A" w14:textId="0975CACE" w:rsidR="00F4034E" w:rsidRDefault="00000000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OR for whom was the training/guidance devised e.g. future teachers, experienced teachers, practitioners</w:t>
            </w:r>
            <w:r w:rsidR="00E83387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, </w:t>
            </w:r>
            <w:proofErr w:type="gramStart"/>
            <w:r w:rsidR="00E83387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school teachers</w:t>
            </w:r>
            <w:proofErr w:type="gramEnd"/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?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3241E" w14:textId="77777777" w:rsidR="00F4034E" w:rsidRDefault="00F4034E">
            <w:pPr>
              <w:spacing w:after="0"/>
              <w:rPr>
                <w:rFonts w:ascii="Times New Roman" w:hAnsi="Times New Roman"/>
                <w:bCs/>
                <w:lang w:val="en-US"/>
              </w:rPr>
            </w:pPr>
          </w:p>
        </w:tc>
      </w:tr>
      <w:tr w:rsidR="00F4034E" w14:paraId="7F8BC6C1" w14:textId="77777777" w:rsidTr="00C522EB">
        <w:trPr>
          <w:trHeight w:val="554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45B2A" w14:textId="77777777" w:rsidR="00F4034E" w:rsidRDefault="00000000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lastRenderedPageBreak/>
              <w:t>Purpose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A01E4" w14:textId="77777777" w:rsidR="00F4034E" w:rsidRDefault="00000000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What was the aim behind this example? e.g. to develop children’s understanding in one subject area? Develop teachers’ subject and/or pedagogical knowledge?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78B66" w14:textId="77777777" w:rsidR="00F4034E" w:rsidRDefault="00F4034E">
            <w:pPr>
              <w:spacing w:after="0"/>
              <w:rPr>
                <w:rFonts w:ascii="Times New Roman" w:hAnsi="Times New Roman"/>
                <w:bCs/>
                <w:lang w:val="en-US"/>
              </w:rPr>
            </w:pPr>
          </w:p>
        </w:tc>
      </w:tr>
      <w:tr w:rsidR="00F4034E" w14:paraId="4547414B" w14:textId="77777777" w:rsidTr="00C522EB">
        <w:trPr>
          <w:trHeight w:val="270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4E050" w14:textId="77777777" w:rsidR="00F4034E" w:rsidRDefault="00000000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Date 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E1CD4" w14:textId="77777777" w:rsidR="00F4034E" w:rsidRDefault="00000000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When did this happen/was it published/made available?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4BA98" w14:textId="77777777" w:rsidR="00F4034E" w:rsidRDefault="00F4034E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4034E" w14:paraId="08DCE61E" w14:textId="77777777" w:rsidTr="00C522EB">
        <w:trPr>
          <w:trHeight w:val="270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0BF8C" w14:textId="77777777" w:rsidR="00F4034E" w:rsidRDefault="00000000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Subject focus</w:t>
            </w:r>
          </w:p>
          <w:p w14:paraId="06E14DE2" w14:textId="77777777" w:rsidR="00F4034E" w:rsidRDefault="00F4034E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5796C" w14:textId="77777777" w:rsidR="00F4034E" w:rsidRDefault="00000000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What curriculum subject area(s) is/are targeted?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32348" w14:textId="77777777" w:rsidR="00F4034E" w:rsidRDefault="00F4034E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  <w:p w14:paraId="165DCDEA" w14:textId="77777777" w:rsidR="00C522EB" w:rsidRDefault="00C522EB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  <w:p w14:paraId="54B339AD" w14:textId="77777777" w:rsidR="00C522EB" w:rsidRDefault="00C522EB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  <w:p w14:paraId="13EC2F69" w14:textId="77777777" w:rsidR="00C522EB" w:rsidRDefault="00C522EB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  <w:p w14:paraId="4521B0E0" w14:textId="77777777" w:rsidR="00C522EB" w:rsidRDefault="00C522EB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  <w:p w14:paraId="11BFDF0E" w14:textId="77777777" w:rsidR="00C522EB" w:rsidRDefault="00C522EB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4034E" w14:paraId="7E528827" w14:textId="77777777" w:rsidTr="00C522EB">
        <w:trPr>
          <w:trHeight w:val="270"/>
        </w:trPr>
        <w:tc>
          <w:tcPr>
            <w:tcW w:w="14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4D20F" w14:textId="77777777" w:rsidR="00F4034E" w:rsidRDefault="00F4034E" w:rsidP="000C7E7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222A35"/>
                <w:lang w:val="en-US"/>
              </w:rPr>
            </w:pPr>
          </w:p>
          <w:p w14:paraId="39101672" w14:textId="15FCAB24" w:rsidR="00F4034E" w:rsidRDefault="00000000" w:rsidP="000C7E7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222A35"/>
                <w:lang w:val="en-US"/>
              </w:rPr>
              <w:t>Description of Example:</w:t>
            </w:r>
          </w:p>
          <w:p w14:paraId="3939ED54" w14:textId="193E3A54" w:rsidR="00F4034E" w:rsidRDefault="00F4034E" w:rsidP="000C7E74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4034E" w14:paraId="6DCC9916" w14:textId="77777777" w:rsidTr="00C522EB">
        <w:trPr>
          <w:trHeight w:val="270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CC2EE" w14:textId="77777777" w:rsidR="00F4034E" w:rsidRDefault="00000000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Context</w:t>
            </w:r>
          </w:p>
          <w:p w14:paraId="3D0C592F" w14:textId="77777777" w:rsidR="000C7E74" w:rsidRDefault="000C7E74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  <w:p w14:paraId="591E7260" w14:textId="77777777" w:rsidR="000C7E74" w:rsidRDefault="000C7E74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  <w:p w14:paraId="3F3E3BCD" w14:textId="77777777" w:rsidR="000C7E74" w:rsidRDefault="000C7E74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8F612" w14:textId="77777777" w:rsidR="00F4034E" w:rsidRDefault="00000000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Provide further details about the context.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4FF23" w14:textId="77777777" w:rsidR="00F4034E" w:rsidRDefault="00F4034E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4034E" w14:paraId="43AC91E4" w14:textId="77777777" w:rsidTr="00C522EB">
        <w:trPr>
          <w:trHeight w:val="71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2057D" w14:textId="77777777" w:rsidR="00F4034E" w:rsidRDefault="00000000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Innovation</w:t>
            </w:r>
          </w:p>
          <w:p w14:paraId="5FD42F75" w14:textId="77777777" w:rsidR="000C7E74" w:rsidRDefault="000C7E74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  <w:p w14:paraId="6D35000D" w14:textId="77777777" w:rsidR="000C7E74" w:rsidRDefault="000C7E74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  <w:p w14:paraId="063B8A74" w14:textId="77777777" w:rsidR="000C7E74" w:rsidRDefault="000C7E74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  <w:p w14:paraId="3BB1DB7E" w14:textId="77777777" w:rsidR="000C7E74" w:rsidRDefault="000C7E74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  <w:p w14:paraId="3EBB4F75" w14:textId="77777777" w:rsidR="000C7E74" w:rsidRDefault="000C7E74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  <w:p w14:paraId="5D19C3BF" w14:textId="77777777" w:rsidR="000C7E74" w:rsidRDefault="000C7E74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75FA9" w14:textId="77777777" w:rsidR="00F4034E" w:rsidRDefault="00000000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Are there any aspects of this example that are new, unusual, innovative in any way?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DB81A" w14:textId="77777777" w:rsidR="00F4034E" w:rsidRDefault="00F4034E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4034E" w14:paraId="4318CE53" w14:textId="77777777" w:rsidTr="00C522EB">
        <w:trPr>
          <w:trHeight w:val="71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59A4E" w14:textId="77777777" w:rsidR="00F4034E" w:rsidRDefault="00000000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Main pedagogical approach: </w:t>
            </w:r>
          </w:p>
          <w:p w14:paraId="61491136" w14:textId="77777777" w:rsidR="000C7E74" w:rsidRDefault="000C7E74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  <w:p w14:paraId="12E96378" w14:textId="77777777" w:rsidR="000C7E74" w:rsidRDefault="000C7E74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  <w:p w14:paraId="0853C8E7" w14:textId="77777777" w:rsidR="000C7E74" w:rsidRDefault="000C7E74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  <w:p w14:paraId="4E65A681" w14:textId="77777777" w:rsidR="000C7E74" w:rsidRDefault="000C7E74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17210" w14:textId="65C699E5" w:rsidR="00F4034E" w:rsidRDefault="00000000">
            <w:pPr>
              <w:spacing w:after="0"/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Outline the </w:t>
            </w:r>
            <w:r>
              <w:rPr>
                <w:rFonts w:ascii="Times New Roman" w:hAnsi="Times New Roman"/>
                <w:bCs/>
                <w:color w:val="808080"/>
                <w:sz w:val="20"/>
                <w:szCs w:val="20"/>
                <w:lang w:val="en-US"/>
              </w:rPr>
              <w:t>teaching and learning methods</w:t>
            </w:r>
            <w:r w:rsidR="000C7E74">
              <w:rPr>
                <w:rFonts w:ascii="Times New Roman" w:hAnsi="Times New Roman"/>
                <w:bCs/>
                <w:color w:val="808080"/>
                <w:sz w:val="20"/>
                <w:szCs w:val="20"/>
                <w:lang w:val="en-US"/>
              </w:rPr>
              <w:t>, w</w:t>
            </w:r>
            <w:r w:rsidR="000C7E74" w:rsidRPr="000C7E74">
              <w:rPr>
                <w:rFonts w:ascii="Times New Roman" w:hAnsi="Times New Roman"/>
                <w:bCs/>
                <w:color w:val="808080"/>
                <w:sz w:val="20"/>
                <w:szCs w:val="20"/>
                <w:lang w:val="en-US"/>
              </w:rPr>
              <w:t>ith a special focus on interactive and creative aspects and the role of teachers and students</w:t>
            </w:r>
          </w:p>
          <w:p w14:paraId="2E71A96E" w14:textId="1C23EC35" w:rsidR="00F4034E" w:rsidRDefault="00F4034E">
            <w:pPr>
              <w:spacing w:after="0"/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D9DBA" w14:textId="77777777" w:rsidR="00F4034E" w:rsidRDefault="00F4034E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4034E" w14:paraId="75A3AD0E" w14:textId="77777777" w:rsidTr="00C522EB">
        <w:trPr>
          <w:trHeight w:val="71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01341" w14:textId="77777777" w:rsidR="00F4034E" w:rsidRDefault="00000000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lastRenderedPageBreak/>
              <w:t>Accessibility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F7AEE" w14:textId="77777777" w:rsidR="00F4034E" w:rsidRDefault="00000000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Is this example open access/freely available, in different languages, different media, </w:t>
            </w:r>
          </w:p>
          <w:p w14:paraId="061D5BFC" w14:textId="6F7EB1FA" w:rsidR="00E83387" w:rsidRDefault="00000000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Does it require existing level of knowledge in subject areas?</w:t>
            </w:r>
            <w:r w:rsidR="00E83387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 (Including </w:t>
            </w:r>
            <w:r w:rsidR="000C7E74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special needs</w:t>
            </w:r>
            <w:r w:rsidR="00E83387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)</w:t>
            </w:r>
          </w:p>
          <w:p w14:paraId="55490917" w14:textId="77777777" w:rsidR="00F4034E" w:rsidRDefault="00F4034E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E9A55" w14:textId="77777777" w:rsidR="00F4034E" w:rsidRDefault="00F4034E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4034E" w14:paraId="26D764C6" w14:textId="77777777" w:rsidTr="00C522EB">
        <w:trPr>
          <w:trHeight w:val="71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2EDCB" w14:textId="77777777" w:rsidR="00F4034E" w:rsidRDefault="00000000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Sustainability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73689" w14:textId="58086757" w:rsidR="00F4034E" w:rsidRDefault="00000000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Is the information likely to become outdated? Is training innovative, can </w:t>
            </w:r>
            <w:proofErr w:type="gramStart"/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you  use</w:t>
            </w:r>
            <w:proofErr w:type="gramEnd"/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creativity,  and</w:t>
            </w:r>
            <w:proofErr w:type="gramEnd"/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 </w:t>
            </w:r>
            <w:r w:rsidR="00E83387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efficient</w:t>
            </w: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 teaching and </w:t>
            </w:r>
            <w:r w:rsidR="000C7E74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learning</w:t>
            </w:r>
            <w:r w:rsidR="00E83387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.</w:t>
            </w:r>
          </w:p>
          <w:p w14:paraId="2C9278FC" w14:textId="77777777" w:rsidR="000C7E74" w:rsidRDefault="000C7E74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  <w:p w14:paraId="249F3F9A" w14:textId="77777777" w:rsidR="000C7E74" w:rsidRDefault="000C7E74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  <w:p w14:paraId="1DE3785C" w14:textId="77777777" w:rsidR="000C7E74" w:rsidRDefault="000C7E74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  <w:p w14:paraId="73D95A63" w14:textId="2B748B24" w:rsidR="000C7E74" w:rsidRDefault="000C7E74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D7967" w14:textId="77777777" w:rsidR="00F4034E" w:rsidRDefault="00F4034E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4034E" w14:paraId="5B976C72" w14:textId="77777777" w:rsidTr="00C522EB">
        <w:trPr>
          <w:trHeight w:val="71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1B940" w14:textId="161C539E" w:rsidR="00F4034E" w:rsidRDefault="00000000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Equipment</w:t>
            </w:r>
            <w:r w:rsidR="00E83387">
              <w:rPr>
                <w:rFonts w:ascii="Times New Roman" w:hAnsi="Times New Roman"/>
                <w:b/>
                <w:bCs/>
                <w:lang w:val="en-US"/>
              </w:rPr>
              <w:t>/devices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 required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7976F" w14:textId="4228D561" w:rsidR="00F4034E" w:rsidRDefault="00000000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What kind of equipment might be required to use this example (e.g. </w:t>
            </w:r>
            <w:r w:rsidR="00E83387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VR Devices, software, </w:t>
            </w:r>
            <w:r w:rsidR="000C7E74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etc.</w:t>
            </w:r>
            <w:r w:rsidR="00E83387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) What support is required to introduce/run/maintain these?</w:t>
            </w:r>
          </w:p>
          <w:p w14:paraId="0FFAB4B7" w14:textId="77777777" w:rsidR="00E83387" w:rsidRDefault="00E83387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  <w:p w14:paraId="646CA45D" w14:textId="3F388547" w:rsidR="00E83387" w:rsidRDefault="00E83387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A7501" w14:textId="77777777" w:rsidR="00F4034E" w:rsidRDefault="00F4034E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4034E" w14:paraId="37E64021" w14:textId="77777777" w:rsidTr="00C522EB">
        <w:trPr>
          <w:trHeight w:val="71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25D10" w14:textId="77777777" w:rsidR="00F4034E" w:rsidRDefault="00000000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Assessment methods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819BA" w14:textId="450EFC6C" w:rsidR="00E83387" w:rsidRDefault="00000000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What methods of assessment are either included or suggested in this example?</w:t>
            </w:r>
            <w:r w:rsidR="00E83387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 (</w:t>
            </w:r>
            <w:r w:rsidR="000C7E74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e.g.</w:t>
            </w:r>
            <w:r w:rsidR="00ED0D56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: peer assessment</w:t>
            </w:r>
            <w:r w:rsidR="00E83387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, </w:t>
            </w:r>
            <w:r w:rsidR="00ED0D56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class observations</w:t>
            </w:r>
            <w:r w:rsidR="00E83387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, review task/ creative results made by students, </w:t>
            </w:r>
            <w:r w:rsidR="00ED0D56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field notes, </w:t>
            </w:r>
            <w:r w:rsidR="00E83387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etc</w:t>
            </w:r>
            <w:r w:rsidR="00ED0D56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.</w:t>
            </w:r>
          </w:p>
          <w:p w14:paraId="78800734" w14:textId="77777777" w:rsidR="000C7E74" w:rsidRDefault="000C7E74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  <w:p w14:paraId="1928FB8B" w14:textId="729CAA06" w:rsidR="00E83387" w:rsidRDefault="00E83387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6B6F9" w14:textId="77777777" w:rsidR="00F4034E" w:rsidRDefault="00F4034E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ED0D56" w14:paraId="01BCE2C1" w14:textId="77777777" w:rsidTr="00C522EB">
        <w:trPr>
          <w:trHeight w:val="71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8188E" w14:textId="458A0BA7" w:rsidR="00ED0D56" w:rsidRDefault="000C7E74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W</w:t>
            </w:r>
            <w:r w:rsidR="00ED0D56">
              <w:rPr>
                <w:rFonts w:ascii="Times New Roman" w:hAnsi="Times New Roman"/>
                <w:b/>
                <w:bCs/>
              </w:rPr>
              <w:t xml:space="preserve">hy do </w:t>
            </w:r>
            <w:proofErr w:type="spellStart"/>
            <w:r w:rsidR="00ED0D56">
              <w:rPr>
                <w:rFonts w:ascii="Times New Roman" w:hAnsi="Times New Roman"/>
                <w:b/>
                <w:bCs/>
              </w:rPr>
              <w:t>you</w:t>
            </w:r>
            <w:proofErr w:type="spellEnd"/>
            <w:r w:rsidR="00ED0D5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ED0D56">
              <w:rPr>
                <w:rFonts w:ascii="Times New Roman" w:hAnsi="Times New Roman"/>
                <w:b/>
                <w:bCs/>
              </w:rPr>
              <w:t>consider</w:t>
            </w:r>
            <w:proofErr w:type="spellEnd"/>
            <w:r w:rsidR="00ED0D5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ED0D56">
              <w:rPr>
                <w:rFonts w:ascii="Times New Roman" w:hAnsi="Times New Roman"/>
                <w:b/>
                <w:bCs/>
              </w:rPr>
              <w:t>this</w:t>
            </w:r>
            <w:proofErr w:type="spellEnd"/>
            <w:r w:rsidR="00ED0D5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ED0D56">
              <w:rPr>
                <w:rFonts w:ascii="Times New Roman" w:hAnsi="Times New Roman"/>
                <w:b/>
                <w:bCs/>
              </w:rPr>
              <w:t>example</w:t>
            </w:r>
            <w:proofErr w:type="spellEnd"/>
            <w:r w:rsidR="00ED0D56">
              <w:rPr>
                <w:rFonts w:ascii="Times New Roman" w:hAnsi="Times New Roman"/>
                <w:b/>
                <w:bCs/>
              </w:rPr>
              <w:t xml:space="preserve"> a </w:t>
            </w:r>
            <w:r>
              <w:rPr>
                <w:rFonts w:ascii="Times New Roman" w:hAnsi="Times New Roman"/>
                <w:b/>
                <w:bCs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good</w:t>
            </w:r>
            <w:proofErr w:type="spellEnd"/>
            <w:r w:rsidR="00ED0D5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ED0D56">
              <w:rPr>
                <w:rFonts w:ascii="Times New Roman" w:hAnsi="Times New Roman"/>
                <w:b/>
                <w:bCs/>
              </w:rPr>
              <w:t>practice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"</w:t>
            </w:r>
          </w:p>
          <w:p w14:paraId="63DDB7F7" w14:textId="77777777" w:rsidR="000C7E74" w:rsidRDefault="000C7E7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  <w:p w14:paraId="37E7B9A0" w14:textId="4653B70B" w:rsidR="000C7E74" w:rsidRDefault="000C7E74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8F3C2" w14:textId="77777777" w:rsidR="00ED0D56" w:rsidRDefault="00ED0D56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C4200" w14:textId="77777777" w:rsidR="00ED0D56" w:rsidRDefault="00ED0D56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4034E" w14:paraId="67703586" w14:textId="77777777" w:rsidTr="00C522EB">
        <w:trPr>
          <w:trHeight w:val="71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20112" w14:textId="62D5E993" w:rsidR="00F4034E" w:rsidRDefault="00000000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Partners feed-back</w:t>
            </w:r>
          </w:p>
          <w:p w14:paraId="17370B61" w14:textId="4EB3B0F0" w:rsidR="00ED0D56" w:rsidRDefault="00ED0D56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5CC72" w14:textId="05ED06BA" w:rsidR="00ED0D56" w:rsidRDefault="00000000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Your opinion about the </w:t>
            </w:r>
            <w:r w:rsidR="000C7E74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good </w:t>
            </w:r>
            <w:r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practice</w:t>
            </w:r>
            <w:r w:rsidR="00ED0D56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 xml:space="preserve"> and other </w:t>
            </w:r>
            <w:r w:rsidR="000C7E74"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  <w:t>comments</w:t>
            </w:r>
          </w:p>
          <w:p w14:paraId="35BC5677" w14:textId="2B05FE9C" w:rsidR="00ED0D56" w:rsidRDefault="00ED0D56">
            <w:pPr>
              <w:spacing w:after="0"/>
              <w:rPr>
                <w:rFonts w:ascii="Times New Roman" w:hAnsi="Times New Roman"/>
                <w:bCs/>
                <w:color w:val="808080"/>
                <w:sz w:val="20"/>
                <w:lang w:val="en-US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DDEFC" w14:textId="77777777" w:rsidR="00F4034E" w:rsidRDefault="00F4034E"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</w:tbl>
    <w:p w14:paraId="7B782F67" w14:textId="77777777" w:rsidR="001E507C" w:rsidRDefault="001E507C">
      <w:pPr>
        <w:rPr>
          <w:lang w:val="en-GB"/>
        </w:rPr>
      </w:pPr>
    </w:p>
    <w:sectPr w:rsidR="001E507C" w:rsidSect="008A5C53">
      <w:headerReference w:type="default" r:id="rId6"/>
      <w:pgSz w:w="16838" w:h="11906" w:orient="landscape"/>
      <w:pgMar w:top="1701" w:right="1417" w:bottom="1701" w:left="1417" w:header="9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033162" w14:textId="77777777" w:rsidR="002820DA" w:rsidRDefault="002820DA">
      <w:pPr>
        <w:spacing w:after="0" w:line="240" w:lineRule="auto"/>
      </w:pPr>
      <w:r>
        <w:separator/>
      </w:r>
    </w:p>
  </w:endnote>
  <w:endnote w:type="continuationSeparator" w:id="0">
    <w:p w14:paraId="6C1DED05" w14:textId="77777777" w:rsidR="002820DA" w:rsidRDefault="00282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B682391" w14:textId="77777777" w:rsidR="002820DA" w:rsidRDefault="002820D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4F66CB1" w14:textId="77777777" w:rsidR="002820DA" w:rsidRDefault="00282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4662E3" w14:textId="1416F654" w:rsidR="00744BFE" w:rsidRDefault="001E507C" w:rsidP="001E507C">
    <w:pPr>
      <w:pStyle w:val="Encabezado"/>
      <w:tabs>
        <w:tab w:val="clear" w:pos="4252"/>
        <w:tab w:val="clear" w:pos="8504"/>
        <w:tab w:val="left" w:pos="1076"/>
      </w:tabs>
      <w:ind w:left="-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3131B0" wp14:editId="103EB49A">
          <wp:simplePos x="0" y="0"/>
          <wp:positionH relativeFrom="column">
            <wp:posOffset>393296</wp:posOffset>
          </wp:positionH>
          <wp:positionV relativeFrom="paragraph">
            <wp:posOffset>439709</wp:posOffset>
          </wp:positionV>
          <wp:extent cx="1764145" cy="332509"/>
          <wp:effectExtent l="0" t="0" r="1270" b="0"/>
          <wp:wrapNone/>
          <wp:docPr id="25671268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7661" cy="3444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26E3">
      <w:rPr>
        <w:noProof/>
      </w:rPr>
      <w:drawing>
        <wp:inline distT="0" distB="0" distL="0" distR="0" wp14:anchorId="57EDD7D3" wp14:editId="2E30E5E3">
          <wp:extent cx="929030" cy="965674"/>
          <wp:effectExtent l="0" t="0" r="0" b="0"/>
          <wp:docPr id="4" name="Imagen 3" descr="Logotipo, nombre de la empresa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A8EC33E0-BEE4-CCBA-B093-601385A88F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Logotipo, nombre de la empresa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A8EC33E0-BEE4-CCBA-B093-601385A88F4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rcRect r="3792" b="-3"/>
                  <a:stretch>
                    <a:fillRect/>
                  </a:stretch>
                </pic:blipFill>
                <pic:spPr>
                  <a:xfrm>
                    <a:off x="0" y="0"/>
                    <a:ext cx="938610" cy="975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836D38">
      <w:t xml:space="preserve">                                                      </w:t>
    </w:r>
    <w:r w:rsidR="00836D38">
      <w:tab/>
    </w:r>
    <w:r w:rsidR="00836D38">
      <w:tab/>
    </w:r>
    <w:r w:rsidR="00836D38">
      <w:tab/>
    </w:r>
    <w:r w:rsidR="00836D38">
      <w:tab/>
    </w:r>
    <w:r w:rsidR="00836D38">
      <w:tab/>
    </w:r>
    <w:r w:rsidR="00836D38">
      <w:tab/>
    </w:r>
    <w:r w:rsidR="00836D38">
      <w:tab/>
    </w:r>
    <w:r w:rsidR="00836D38">
      <w:tab/>
      <w:t xml:space="preserve">            </w:t>
    </w:r>
    <w:r w:rsidR="00836D38" w:rsidRPr="00836D38">
      <w:rPr>
        <w:noProof/>
      </w:rPr>
      <w:drawing>
        <wp:inline distT="0" distB="0" distL="0" distR="0" wp14:anchorId="3667E738" wp14:editId="7DAC5AE6">
          <wp:extent cx="849746" cy="565102"/>
          <wp:effectExtent l="0" t="0" r="1270" b="0"/>
          <wp:docPr id="1556237848" name="Picture 2" descr="Siglas en cor - Logotipo de Usos Xerais">
            <a:extLst xmlns:a="http://schemas.openxmlformats.org/drawingml/2006/main">
              <a:ext uri="{FF2B5EF4-FFF2-40B4-BE49-F238E27FC236}">
                <a16:creationId xmlns:a16="http://schemas.microsoft.com/office/drawing/2014/main" id="{087DE46B-02BE-767C-DE4F-E17AC062FDB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Siglas en cor - Logotipo de Usos Xerais">
                    <a:extLst>
                      <a:ext uri="{FF2B5EF4-FFF2-40B4-BE49-F238E27FC236}">
                        <a16:creationId xmlns:a16="http://schemas.microsoft.com/office/drawing/2014/main" id="{087DE46B-02BE-767C-DE4F-E17AC062FDB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046" cy="5805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36D38">
      <w:t xml:space="preserve">     </w:t>
    </w:r>
    <w:r w:rsidR="00836D38" w:rsidRPr="001E507C">
      <w:rPr>
        <w:noProof/>
      </w:rPr>
      <w:drawing>
        <wp:inline distT="0" distB="0" distL="0" distR="0" wp14:anchorId="6E820D31" wp14:editId="0E410146">
          <wp:extent cx="1531583" cy="385691"/>
          <wp:effectExtent l="0" t="0" r="5715" b="0"/>
          <wp:docPr id="6" name="Picture 4" descr="Tecnoeduc">
            <a:extLst xmlns:a="http://schemas.openxmlformats.org/drawingml/2006/main">
              <a:ext uri="{FF2B5EF4-FFF2-40B4-BE49-F238E27FC236}">
                <a16:creationId xmlns:a16="http://schemas.microsoft.com/office/drawing/2014/main" id="{A3D10A76-F800-7DD6-1886-6A3922D0366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" descr="Tecnoeduc">
                    <a:extLst>
                      <a:ext uri="{FF2B5EF4-FFF2-40B4-BE49-F238E27FC236}">
                        <a16:creationId xmlns:a16="http://schemas.microsoft.com/office/drawing/2014/main" id="{A3D10A76-F800-7DD6-1886-6A3922D0366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583" cy="385691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4E"/>
    <w:rsid w:val="000825FE"/>
    <w:rsid w:val="000C7E74"/>
    <w:rsid w:val="00117A62"/>
    <w:rsid w:val="00137E22"/>
    <w:rsid w:val="001C1A3D"/>
    <w:rsid w:val="001E507C"/>
    <w:rsid w:val="002820DA"/>
    <w:rsid w:val="003C7D67"/>
    <w:rsid w:val="00481EE1"/>
    <w:rsid w:val="004B0ABB"/>
    <w:rsid w:val="004C20C9"/>
    <w:rsid w:val="00744BFE"/>
    <w:rsid w:val="00836D38"/>
    <w:rsid w:val="0086224C"/>
    <w:rsid w:val="008A5C53"/>
    <w:rsid w:val="0095231E"/>
    <w:rsid w:val="009C7E1B"/>
    <w:rsid w:val="00BE0BF4"/>
    <w:rsid w:val="00C522EB"/>
    <w:rsid w:val="00D35E8D"/>
    <w:rsid w:val="00DE122F"/>
    <w:rsid w:val="00E83387"/>
    <w:rsid w:val="00ED0D56"/>
    <w:rsid w:val="00F07D7E"/>
    <w:rsid w:val="00F125EC"/>
    <w:rsid w:val="00F4034E"/>
    <w:rsid w:val="00FE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3F1CDD"/>
  <w15:docId w15:val="{F374DE87-C903-4E49-80D2-84900AEA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49" w:lineRule="auto"/>
    </w:pPr>
    <w:rPr>
      <w:kern w:val="0"/>
      <w:sz w:val="22"/>
      <w:szCs w:val="22"/>
      <w:lang w:val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6" w:lineRule="auto"/>
      <w:outlineLvl w:val="0"/>
    </w:pPr>
    <w:rPr>
      <w:rFonts w:ascii="Calibri Light" w:eastAsia="Times New Roman" w:hAnsi="Calibri Light"/>
      <w:color w:val="2F5496"/>
      <w:kern w:val="3"/>
      <w:sz w:val="40"/>
      <w:szCs w:val="40"/>
      <w:lang w:val="en-GB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Calibri Light" w:eastAsia="Times New Roman" w:hAnsi="Calibri Light"/>
      <w:color w:val="2F5496"/>
      <w:kern w:val="3"/>
      <w:sz w:val="32"/>
      <w:szCs w:val="32"/>
      <w:lang w:val="en-GB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eastAsia="Times New Roman"/>
      <w:color w:val="2F5496"/>
      <w:kern w:val="3"/>
      <w:sz w:val="28"/>
      <w:szCs w:val="28"/>
      <w:lang w:val="en-GB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eastAsia="Times New Roman"/>
      <w:i/>
      <w:iCs/>
      <w:color w:val="2F5496"/>
      <w:kern w:val="3"/>
      <w:sz w:val="24"/>
      <w:szCs w:val="24"/>
      <w:lang w:val="en-GB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eastAsia="Times New Roman"/>
      <w:color w:val="2F5496"/>
      <w:kern w:val="3"/>
      <w:sz w:val="24"/>
      <w:szCs w:val="24"/>
      <w:lang w:val="en-GB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6" w:lineRule="auto"/>
      <w:outlineLvl w:val="5"/>
    </w:pPr>
    <w:rPr>
      <w:rFonts w:eastAsia="Times New Roman"/>
      <w:i/>
      <w:iCs/>
      <w:color w:val="595959"/>
      <w:kern w:val="3"/>
      <w:sz w:val="24"/>
      <w:szCs w:val="24"/>
      <w:lang w:val="en-GB"/>
    </w:rPr>
  </w:style>
  <w:style w:type="paragraph" w:styleId="Ttulo7">
    <w:name w:val="heading 7"/>
    <w:basedOn w:val="Normal"/>
    <w:next w:val="Normal"/>
    <w:pPr>
      <w:keepNext/>
      <w:keepLines/>
      <w:spacing w:before="40" w:after="0" w:line="276" w:lineRule="auto"/>
      <w:outlineLvl w:val="6"/>
    </w:pPr>
    <w:rPr>
      <w:rFonts w:eastAsia="Times New Roman"/>
      <w:color w:val="595959"/>
      <w:kern w:val="3"/>
      <w:sz w:val="24"/>
      <w:szCs w:val="24"/>
      <w:lang w:val="en-GB"/>
    </w:rPr>
  </w:style>
  <w:style w:type="paragraph" w:styleId="Ttulo8">
    <w:name w:val="heading 8"/>
    <w:basedOn w:val="Normal"/>
    <w:next w:val="Normal"/>
    <w:pPr>
      <w:keepNext/>
      <w:keepLines/>
      <w:spacing w:after="0" w:line="276" w:lineRule="auto"/>
      <w:outlineLvl w:val="7"/>
    </w:pPr>
    <w:rPr>
      <w:rFonts w:eastAsia="Times New Roman"/>
      <w:i/>
      <w:iCs/>
      <w:color w:val="272727"/>
      <w:kern w:val="3"/>
      <w:sz w:val="24"/>
      <w:szCs w:val="24"/>
      <w:lang w:val="en-GB"/>
    </w:rPr>
  </w:style>
  <w:style w:type="paragraph" w:styleId="Ttulo9">
    <w:name w:val="heading 9"/>
    <w:basedOn w:val="Normal"/>
    <w:next w:val="Normal"/>
    <w:pPr>
      <w:keepNext/>
      <w:keepLines/>
      <w:spacing w:after="0" w:line="276" w:lineRule="auto"/>
      <w:outlineLvl w:val="8"/>
    </w:pPr>
    <w:rPr>
      <w:rFonts w:eastAsia="Times New Roman"/>
      <w:color w:val="272727"/>
      <w:kern w:val="3"/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kern w:val="3"/>
      <w:sz w:val="56"/>
      <w:szCs w:val="56"/>
      <w:lang w:val="en-GB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line="276" w:lineRule="auto"/>
    </w:pPr>
    <w:rPr>
      <w:rFonts w:eastAsia="Times New Roman"/>
      <w:color w:val="595959"/>
      <w:spacing w:val="15"/>
      <w:kern w:val="3"/>
      <w:sz w:val="28"/>
      <w:szCs w:val="28"/>
      <w:lang w:val="en-GB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 w:line="276" w:lineRule="auto"/>
      <w:jc w:val="center"/>
    </w:pPr>
    <w:rPr>
      <w:i/>
      <w:iCs/>
      <w:color w:val="404040"/>
      <w:kern w:val="3"/>
      <w:sz w:val="24"/>
      <w:szCs w:val="24"/>
      <w:lang w:val="en-GB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spacing w:line="276" w:lineRule="auto"/>
      <w:ind w:left="720"/>
    </w:pPr>
    <w:rPr>
      <w:kern w:val="3"/>
      <w:sz w:val="24"/>
      <w:szCs w:val="24"/>
      <w:lang w:val="en-GB"/>
    </w:r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 w:line="276" w:lineRule="auto"/>
      <w:ind w:left="864" w:right="864"/>
      <w:jc w:val="center"/>
    </w:pPr>
    <w:rPr>
      <w:i/>
      <w:iCs/>
      <w:color w:val="2F5496"/>
      <w:kern w:val="3"/>
      <w:sz w:val="24"/>
      <w:szCs w:val="24"/>
      <w:lang w:val="en-GB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kern w:val="0"/>
      <w:sz w:val="22"/>
      <w:szCs w:val="22"/>
      <w:lang w:val="es-E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kern w:val="0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400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Milagros Trigo</dc:creator>
  <dc:description/>
  <cp:lastModifiedBy>FERNANDEZ MORANTE MARIA DEL CARMEN</cp:lastModifiedBy>
  <cp:revision>9</cp:revision>
  <dcterms:created xsi:type="dcterms:W3CDTF">2025-10-15T14:50:00Z</dcterms:created>
  <dcterms:modified xsi:type="dcterms:W3CDTF">2026-07-19T10:23:00Z</dcterms:modified>
</cp:coreProperties>
</file>